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C4" w:rsidRPr="00877A7D" w:rsidRDefault="00DD67BD" w:rsidP="00D57A03">
      <w:pPr>
        <w:ind w:left="4320" w:hanging="4320"/>
        <w:jc w:val="both"/>
        <w:rPr>
          <w:lang w:val="uk-UA"/>
        </w:rPr>
      </w:pPr>
      <w:r w:rsidRPr="006701E5">
        <w:rPr>
          <w:b/>
          <w:lang w:val="uk-UA"/>
        </w:rPr>
        <w:t>16.05</w:t>
      </w:r>
      <w:r w:rsidR="00F959C4" w:rsidRPr="006701E5">
        <w:rPr>
          <w:b/>
          <w:lang w:val="uk-UA"/>
        </w:rPr>
        <w:t>.2013</w:t>
      </w:r>
      <w:r w:rsidR="007433E7" w:rsidRPr="006701E5">
        <w:rPr>
          <w:b/>
          <w:lang w:val="uk-UA"/>
        </w:rPr>
        <w:t>р.</w:t>
      </w:r>
      <w:r w:rsidR="007433E7" w:rsidRPr="00877A7D">
        <w:rPr>
          <w:lang w:val="uk-UA"/>
        </w:rPr>
        <w:t xml:space="preserve">                   </w:t>
      </w:r>
      <w:r w:rsidR="00511B14" w:rsidRPr="00877A7D">
        <w:rPr>
          <w:lang w:val="uk-UA"/>
        </w:rPr>
        <w:t xml:space="preserve">                        </w:t>
      </w:r>
      <w:r w:rsidR="00511B14" w:rsidRPr="00877A7D">
        <w:rPr>
          <w:lang w:val="uk-UA"/>
        </w:rPr>
        <w:tab/>
        <w:t>Слідчому</w:t>
      </w:r>
      <w:r w:rsidR="00F959C4" w:rsidRPr="00877A7D">
        <w:rPr>
          <w:lang w:val="uk-UA"/>
        </w:rPr>
        <w:t xml:space="preserve"> СВ Приморського РВ ОМУ ГУ МВС України в Одеській області </w:t>
      </w:r>
      <w:r w:rsidR="00511B14" w:rsidRPr="00DD67BD">
        <w:rPr>
          <w:b/>
          <w:lang w:val="uk-UA"/>
        </w:rPr>
        <w:t>Карцеву</w:t>
      </w:r>
      <w:r w:rsidR="009D212B" w:rsidRPr="00DD67BD">
        <w:rPr>
          <w:b/>
          <w:lang w:val="uk-UA"/>
        </w:rPr>
        <w:t xml:space="preserve"> А.</w:t>
      </w:r>
      <w:r w:rsidR="00511B14" w:rsidRPr="00DD67BD">
        <w:rPr>
          <w:b/>
          <w:lang w:val="uk-UA"/>
        </w:rPr>
        <w:t xml:space="preserve"> А</w:t>
      </w:r>
      <w:r w:rsidR="009D212B" w:rsidRPr="00877A7D">
        <w:rPr>
          <w:lang w:val="uk-UA"/>
        </w:rPr>
        <w:t>.</w:t>
      </w:r>
    </w:p>
    <w:p w:rsidR="00F959C4" w:rsidRPr="00877A7D" w:rsidRDefault="00F959C4" w:rsidP="00D57A03">
      <w:pPr>
        <w:spacing w:line="120" w:lineRule="exact"/>
        <w:ind w:left="4320"/>
        <w:jc w:val="both"/>
        <w:rPr>
          <w:lang w:val="uk-UA"/>
        </w:rPr>
      </w:pPr>
      <w:r w:rsidRPr="00877A7D">
        <w:rPr>
          <w:lang w:val="uk-UA"/>
        </w:rPr>
        <w:t>--------------------------------------------------------------</w:t>
      </w:r>
    </w:p>
    <w:p w:rsidR="00F959C4" w:rsidRPr="00877A7D" w:rsidRDefault="00F959C4" w:rsidP="00D57A03">
      <w:pPr>
        <w:ind w:left="4320"/>
        <w:jc w:val="both"/>
        <w:rPr>
          <w:lang w:val="uk-UA"/>
        </w:rPr>
      </w:pPr>
      <w:smartTag w:uri="urn:schemas-microsoft-com:office:smarttags" w:element="metricconverter">
        <w:smartTagPr>
          <w:attr w:name="ProductID" w:val="65026, м"/>
        </w:smartTagPr>
        <w:r w:rsidRPr="00877A7D">
          <w:rPr>
            <w:lang w:val="uk-UA"/>
          </w:rPr>
          <w:t>65026, м</w:t>
        </w:r>
      </w:smartTag>
      <w:r w:rsidRPr="00877A7D">
        <w:rPr>
          <w:lang w:val="uk-UA"/>
        </w:rPr>
        <w:t>. Одеса, вул. Грецька, 42</w:t>
      </w:r>
    </w:p>
    <w:p w:rsidR="00592CAB" w:rsidRPr="00877A7D" w:rsidRDefault="00592CAB" w:rsidP="00D57A03">
      <w:pPr>
        <w:spacing w:line="120" w:lineRule="exact"/>
        <w:ind w:left="4321" w:hanging="4321"/>
        <w:jc w:val="both"/>
        <w:rPr>
          <w:lang w:val="uk-UA"/>
        </w:rPr>
      </w:pPr>
    </w:p>
    <w:p w:rsidR="009B603C" w:rsidRPr="00DD67BD" w:rsidRDefault="001438FA" w:rsidP="00D57A03">
      <w:pPr>
        <w:ind w:left="4320"/>
        <w:jc w:val="both"/>
        <w:rPr>
          <w:b/>
          <w:lang w:val="uk-UA"/>
        </w:rPr>
      </w:pPr>
      <w:r w:rsidRPr="00DD67BD">
        <w:rPr>
          <w:b/>
          <w:lang w:val="uk-UA"/>
        </w:rPr>
        <w:t xml:space="preserve">Іванова Івана </w:t>
      </w:r>
      <w:r w:rsidR="00834548" w:rsidRPr="00DD67BD">
        <w:rPr>
          <w:b/>
          <w:lang w:val="uk-UA"/>
        </w:rPr>
        <w:t>Івановича</w:t>
      </w:r>
    </w:p>
    <w:p w:rsidR="009B603C" w:rsidRPr="00877A7D" w:rsidRDefault="009B603C" w:rsidP="00D57A03">
      <w:pPr>
        <w:spacing w:line="120" w:lineRule="exact"/>
        <w:ind w:left="4320"/>
        <w:jc w:val="both"/>
        <w:rPr>
          <w:lang w:val="uk-UA"/>
        </w:rPr>
      </w:pPr>
      <w:r w:rsidRPr="00877A7D">
        <w:rPr>
          <w:lang w:val="uk-UA"/>
        </w:rPr>
        <w:t>------------------------------------------------------------</w:t>
      </w:r>
      <w:r w:rsidR="002A1A10" w:rsidRPr="00877A7D">
        <w:rPr>
          <w:lang w:val="uk-UA"/>
        </w:rPr>
        <w:t>--</w:t>
      </w:r>
    </w:p>
    <w:p w:rsidR="009B603C" w:rsidRPr="00877A7D" w:rsidRDefault="00DD67BD" w:rsidP="00D57A03">
      <w:pPr>
        <w:ind w:left="4320"/>
        <w:jc w:val="both"/>
        <w:rPr>
          <w:lang w:val="uk-UA"/>
        </w:rPr>
      </w:pPr>
      <w:r>
        <w:rPr>
          <w:lang w:val="uk-UA"/>
        </w:rPr>
        <w:t>65039</w:t>
      </w:r>
      <w:r w:rsidR="009B603C" w:rsidRPr="00877A7D">
        <w:rPr>
          <w:lang w:val="uk-UA"/>
        </w:rPr>
        <w:t xml:space="preserve">, </w:t>
      </w:r>
      <w:r>
        <w:rPr>
          <w:lang w:val="uk-UA"/>
        </w:rPr>
        <w:t>м. Одеса, вулю Канатна буд. 101, кв. 7</w:t>
      </w:r>
    </w:p>
    <w:p w:rsidR="00511B14" w:rsidRPr="00877A7D" w:rsidRDefault="00DD67BD" w:rsidP="00D57A03">
      <w:pPr>
        <w:ind w:left="4320"/>
        <w:jc w:val="both"/>
        <w:rPr>
          <w:lang w:val="uk-UA"/>
        </w:rPr>
      </w:pPr>
      <w:r>
        <w:rPr>
          <w:lang w:val="uk-UA"/>
        </w:rPr>
        <w:t>тел. 63-68-68.</w:t>
      </w:r>
    </w:p>
    <w:p w:rsidR="00F2296D" w:rsidRPr="00877A7D" w:rsidRDefault="009B603C" w:rsidP="00D57A03">
      <w:pPr>
        <w:spacing w:line="120" w:lineRule="exact"/>
        <w:jc w:val="both"/>
        <w:rPr>
          <w:lang w:val="uk-UA"/>
        </w:rPr>
      </w:pPr>
      <w:r w:rsidRPr="00877A7D">
        <w:rPr>
          <w:lang w:val="uk-UA"/>
        </w:rPr>
        <w:tab/>
      </w:r>
      <w:r w:rsidRPr="00877A7D">
        <w:rPr>
          <w:lang w:val="uk-UA"/>
        </w:rPr>
        <w:tab/>
      </w:r>
      <w:r w:rsidRPr="00877A7D">
        <w:rPr>
          <w:lang w:val="uk-UA"/>
        </w:rPr>
        <w:tab/>
      </w:r>
      <w:r w:rsidRPr="00877A7D">
        <w:rPr>
          <w:lang w:val="uk-UA"/>
        </w:rPr>
        <w:tab/>
      </w:r>
      <w:r w:rsidRPr="00877A7D">
        <w:rPr>
          <w:lang w:val="uk-UA"/>
        </w:rPr>
        <w:tab/>
      </w:r>
      <w:r w:rsidR="003650C9" w:rsidRPr="00877A7D">
        <w:rPr>
          <w:lang w:val="uk-UA"/>
        </w:rPr>
        <w:t xml:space="preserve">          </w:t>
      </w:r>
    </w:p>
    <w:p w:rsidR="009B603C" w:rsidRPr="00011501" w:rsidRDefault="006046FF" w:rsidP="00C73A81">
      <w:pPr>
        <w:jc w:val="center"/>
        <w:rPr>
          <w:b/>
          <w:sz w:val="32"/>
          <w:szCs w:val="32"/>
          <w:lang w:val="uk-UA"/>
        </w:rPr>
      </w:pPr>
      <w:r w:rsidRPr="00011501">
        <w:rPr>
          <w:b/>
          <w:sz w:val="32"/>
          <w:szCs w:val="32"/>
          <w:lang w:val="uk-UA"/>
        </w:rPr>
        <w:t>З</w:t>
      </w:r>
      <w:r w:rsidR="00011501" w:rsidRPr="00011501">
        <w:rPr>
          <w:b/>
          <w:sz w:val="32"/>
          <w:szCs w:val="32"/>
          <w:lang w:val="uk-UA"/>
        </w:rPr>
        <w:t xml:space="preserve"> </w:t>
      </w:r>
      <w:r w:rsidRPr="00011501">
        <w:rPr>
          <w:b/>
          <w:sz w:val="32"/>
          <w:szCs w:val="32"/>
          <w:lang w:val="uk-UA"/>
        </w:rPr>
        <w:t>А</w:t>
      </w:r>
      <w:r w:rsidR="00011501" w:rsidRPr="00011501">
        <w:rPr>
          <w:b/>
          <w:sz w:val="32"/>
          <w:szCs w:val="32"/>
          <w:lang w:val="uk-UA"/>
        </w:rPr>
        <w:t xml:space="preserve"> </w:t>
      </w:r>
      <w:r w:rsidRPr="00011501">
        <w:rPr>
          <w:b/>
          <w:sz w:val="32"/>
          <w:szCs w:val="32"/>
          <w:lang w:val="uk-UA"/>
        </w:rPr>
        <w:t>Я</w:t>
      </w:r>
      <w:r w:rsidR="00011501" w:rsidRPr="00011501">
        <w:rPr>
          <w:b/>
          <w:sz w:val="32"/>
          <w:szCs w:val="32"/>
          <w:lang w:val="uk-UA"/>
        </w:rPr>
        <w:t xml:space="preserve"> </w:t>
      </w:r>
      <w:r w:rsidRPr="00011501">
        <w:rPr>
          <w:b/>
          <w:sz w:val="32"/>
          <w:szCs w:val="32"/>
          <w:lang w:val="uk-UA"/>
        </w:rPr>
        <w:t>В</w:t>
      </w:r>
      <w:r w:rsidR="00011501" w:rsidRPr="00011501">
        <w:rPr>
          <w:b/>
          <w:sz w:val="32"/>
          <w:szCs w:val="32"/>
          <w:lang w:val="uk-UA"/>
        </w:rPr>
        <w:t xml:space="preserve"> </w:t>
      </w:r>
      <w:r w:rsidRPr="00011501">
        <w:rPr>
          <w:b/>
          <w:sz w:val="32"/>
          <w:szCs w:val="32"/>
          <w:lang w:val="uk-UA"/>
        </w:rPr>
        <w:t>А</w:t>
      </w:r>
    </w:p>
    <w:p w:rsidR="006046FF" w:rsidRPr="00011501" w:rsidRDefault="00011501" w:rsidP="00C73A8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</w:t>
      </w:r>
      <w:r w:rsidRPr="00011501">
        <w:rPr>
          <w:b/>
          <w:sz w:val="28"/>
          <w:szCs w:val="28"/>
          <w:lang w:val="uk-UA"/>
        </w:rPr>
        <w:t>ро визнання Іванова І.І. потерпілим у к/п №12012170500001284</w:t>
      </w:r>
    </w:p>
    <w:p w:rsidR="0070290D" w:rsidRPr="00877A7D" w:rsidRDefault="004A53D6" w:rsidP="00C73A81">
      <w:pPr>
        <w:jc w:val="center"/>
        <w:rPr>
          <w:b/>
          <w:lang w:val="uk-UA"/>
        </w:rPr>
      </w:pPr>
      <w:r w:rsidRPr="00877A7D">
        <w:rPr>
          <w:b/>
          <w:lang w:val="uk-UA"/>
        </w:rPr>
        <w:t xml:space="preserve">(в </w:t>
      </w:r>
      <w:r w:rsidRPr="006701E5">
        <w:rPr>
          <w:b/>
          <w:lang w:val="uk-UA"/>
        </w:rPr>
        <w:t xml:space="preserve">порядку </w:t>
      </w:r>
      <w:r w:rsidR="006701E5" w:rsidRPr="006701E5">
        <w:rPr>
          <w:b/>
          <w:lang w:val="uk-UA"/>
        </w:rPr>
        <w:t>ч.</w:t>
      </w:r>
      <w:r w:rsidR="006701E5">
        <w:rPr>
          <w:b/>
          <w:lang w:val="uk-UA"/>
        </w:rPr>
        <w:t xml:space="preserve"> </w:t>
      </w:r>
      <w:r w:rsidR="006701E5" w:rsidRPr="006701E5">
        <w:rPr>
          <w:b/>
          <w:lang w:val="uk-UA"/>
        </w:rPr>
        <w:t>3 ст. 55, п.</w:t>
      </w:r>
      <w:r w:rsidR="006701E5">
        <w:rPr>
          <w:b/>
          <w:lang w:val="uk-UA"/>
        </w:rPr>
        <w:t xml:space="preserve"> </w:t>
      </w:r>
      <w:r w:rsidR="006701E5" w:rsidRPr="006701E5">
        <w:rPr>
          <w:b/>
          <w:lang w:val="uk-UA"/>
        </w:rPr>
        <w:t>1 ч.</w:t>
      </w:r>
      <w:r w:rsidR="0019157F">
        <w:rPr>
          <w:b/>
          <w:lang w:val="uk-UA"/>
        </w:rPr>
        <w:t xml:space="preserve"> </w:t>
      </w:r>
      <w:r w:rsidR="006701E5" w:rsidRPr="006701E5">
        <w:rPr>
          <w:b/>
          <w:lang w:val="uk-UA"/>
        </w:rPr>
        <w:t>2 ст. 56 КПК України</w:t>
      </w:r>
      <w:r w:rsidRPr="006701E5">
        <w:rPr>
          <w:b/>
          <w:lang w:val="uk-UA"/>
        </w:rPr>
        <w:t>)</w:t>
      </w:r>
    </w:p>
    <w:p w:rsidR="00554F0A" w:rsidRDefault="00341826" w:rsidP="00834548">
      <w:pPr>
        <w:spacing w:before="120" w:after="120"/>
        <w:jc w:val="both"/>
        <w:rPr>
          <w:lang w:val="uk-UA"/>
        </w:rPr>
      </w:pPr>
      <w:r w:rsidRPr="00877A7D">
        <w:rPr>
          <w:lang w:val="uk-UA"/>
        </w:rPr>
        <w:tab/>
      </w:r>
      <w:r w:rsidR="00AD5576">
        <w:rPr>
          <w:lang w:val="uk-UA"/>
        </w:rPr>
        <w:t>У провадженні слідчого</w:t>
      </w:r>
      <w:r w:rsidR="00AD5576" w:rsidRPr="00877A7D">
        <w:rPr>
          <w:lang w:val="uk-UA"/>
        </w:rPr>
        <w:t xml:space="preserve"> СВ Приморського РВ ОМУ ГУ</w:t>
      </w:r>
      <w:r w:rsidR="00AD5576">
        <w:rPr>
          <w:lang w:val="uk-UA"/>
        </w:rPr>
        <w:t xml:space="preserve"> МВС України в Одеській області Карцева</w:t>
      </w:r>
      <w:r w:rsidR="00AD5576" w:rsidRPr="00877A7D">
        <w:rPr>
          <w:lang w:val="uk-UA"/>
        </w:rPr>
        <w:t xml:space="preserve"> А. А.</w:t>
      </w:r>
      <w:r w:rsidR="00AD5576">
        <w:rPr>
          <w:lang w:val="uk-UA"/>
        </w:rPr>
        <w:t xml:space="preserve"> знаходиться </w:t>
      </w:r>
      <w:r w:rsidR="00F76E07">
        <w:rPr>
          <w:lang w:val="uk-UA"/>
        </w:rPr>
        <w:t>об’єднан</w:t>
      </w:r>
      <w:r w:rsidR="00AD5576">
        <w:rPr>
          <w:lang w:val="uk-UA"/>
        </w:rPr>
        <w:t xml:space="preserve">і матеріали кримінального провадження </w:t>
      </w:r>
      <w:r w:rsidR="00AD5576" w:rsidRPr="00554F0A">
        <w:rPr>
          <w:b/>
          <w:lang w:val="uk-UA"/>
        </w:rPr>
        <w:t>№12012170500001284</w:t>
      </w:r>
      <w:r w:rsidR="00996846">
        <w:rPr>
          <w:lang w:val="uk-UA"/>
        </w:rPr>
        <w:t xml:space="preserve"> щодо шахрайських дій</w:t>
      </w:r>
      <w:r w:rsidR="00B3720B">
        <w:rPr>
          <w:lang w:val="uk-UA"/>
        </w:rPr>
        <w:t xml:space="preserve"> невстановлених осіб при будівництві  </w:t>
      </w:r>
      <w:r w:rsidR="00554F0A">
        <w:rPr>
          <w:lang w:val="uk-UA"/>
        </w:rPr>
        <w:t xml:space="preserve">та  продажу </w:t>
      </w:r>
      <w:r w:rsidR="00834548">
        <w:rPr>
          <w:lang w:val="uk-UA"/>
        </w:rPr>
        <w:t xml:space="preserve">безумовних </w:t>
      </w:r>
      <w:r w:rsidR="00554F0A">
        <w:rPr>
          <w:lang w:val="uk-UA"/>
        </w:rPr>
        <w:t xml:space="preserve">майнових прав на </w:t>
      </w:r>
      <w:proofErr w:type="spellStart"/>
      <w:r w:rsidR="00F76E07">
        <w:rPr>
          <w:lang w:val="uk-UA"/>
        </w:rPr>
        <w:t>незакінчены</w:t>
      </w:r>
      <w:proofErr w:type="spellEnd"/>
      <w:r w:rsidR="00834548">
        <w:rPr>
          <w:lang w:val="uk-UA"/>
        </w:rPr>
        <w:t xml:space="preserve"> будівництвом </w:t>
      </w:r>
      <w:r w:rsidR="00554F0A">
        <w:rPr>
          <w:lang w:val="uk-UA"/>
        </w:rPr>
        <w:t>квартири у Багатофункціонально</w:t>
      </w:r>
      <w:r w:rsidR="00F76E07">
        <w:rPr>
          <w:lang w:val="uk-UA"/>
        </w:rPr>
        <w:t xml:space="preserve">му громадсько-житлово-готельному </w:t>
      </w:r>
      <w:proofErr w:type="spellStart"/>
      <w:r w:rsidR="00F76E07">
        <w:rPr>
          <w:lang w:val="uk-UA"/>
        </w:rPr>
        <w:t>комплексы</w:t>
      </w:r>
      <w:proofErr w:type="spellEnd"/>
      <w:r w:rsidR="00554F0A">
        <w:rPr>
          <w:lang w:val="uk-UA"/>
        </w:rPr>
        <w:t xml:space="preserve"> «</w:t>
      </w:r>
      <w:r w:rsidR="00F76E07">
        <w:rPr>
          <w:lang w:val="uk-UA"/>
        </w:rPr>
        <w:t>Південний</w:t>
      </w:r>
      <w:r w:rsidR="00554F0A">
        <w:rPr>
          <w:lang w:val="uk-UA"/>
        </w:rPr>
        <w:t>»</w:t>
      </w:r>
      <w:r w:rsidR="00DD67BD">
        <w:rPr>
          <w:lang w:val="uk-UA"/>
        </w:rPr>
        <w:t xml:space="preserve"> за </w:t>
      </w:r>
      <w:r w:rsidR="00554F0A">
        <w:rPr>
          <w:lang w:val="uk-UA"/>
        </w:rPr>
        <w:t xml:space="preserve">адресою: м. Одеса вул. </w:t>
      </w:r>
      <w:proofErr w:type="spellStart"/>
      <w:r w:rsidR="00554F0A">
        <w:rPr>
          <w:lang w:val="uk-UA"/>
        </w:rPr>
        <w:t>Фонтанська</w:t>
      </w:r>
      <w:proofErr w:type="spellEnd"/>
      <w:r w:rsidR="00554F0A">
        <w:rPr>
          <w:lang w:val="uk-UA"/>
        </w:rPr>
        <w:t xml:space="preserve"> дорога 1</w:t>
      </w:r>
      <w:r w:rsidR="00F76E07">
        <w:rPr>
          <w:lang w:val="uk-UA"/>
        </w:rPr>
        <w:t>1</w:t>
      </w:r>
      <w:r w:rsidR="00554F0A">
        <w:rPr>
          <w:lang w:val="uk-UA"/>
        </w:rPr>
        <w:t>8-а.</w:t>
      </w:r>
    </w:p>
    <w:p w:rsidR="00AD5576" w:rsidRDefault="00554F0A" w:rsidP="00AD5576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 xml:space="preserve"> </w:t>
      </w:r>
      <w:r w:rsidR="00834548" w:rsidRPr="00877A7D">
        <w:rPr>
          <w:lang w:val="uk-UA"/>
        </w:rPr>
        <w:t xml:space="preserve">Я, </w:t>
      </w:r>
      <w:r w:rsidR="00834548">
        <w:rPr>
          <w:lang w:val="uk-UA"/>
        </w:rPr>
        <w:t>Іванов Іван Іванович</w:t>
      </w:r>
      <w:r w:rsidR="00F76E07">
        <w:rPr>
          <w:lang w:val="uk-UA"/>
        </w:rPr>
        <w:t>,</w:t>
      </w:r>
      <w:r w:rsidR="00834548">
        <w:rPr>
          <w:lang w:val="uk-UA"/>
        </w:rPr>
        <w:t xml:space="preserve"> рік народження – 15.01.1979</w:t>
      </w:r>
      <w:r w:rsidR="00834548" w:rsidRPr="00877A7D">
        <w:rPr>
          <w:lang w:val="uk-UA"/>
        </w:rPr>
        <w:t xml:space="preserve">р., </w:t>
      </w:r>
      <w:r w:rsidR="00834548">
        <w:rPr>
          <w:lang w:val="uk-UA"/>
        </w:rPr>
        <w:t>зареєстрований та м</w:t>
      </w:r>
      <w:r w:rsidR="00F76E07">
        <w:rPr>
          <w:lang w:val="uk-UA"/>
        </w:rPr>
        <w:t>ешкаю за адресою: м. Одеса, вул..</w:t>
      </w:r>
      <w:r w:rsidR="00834548">
        <w:rPr>
          <w:lang w:val="uk-UA"/>
        </w:rPr>
        <w:t xml:space="preserve"> Канатна буд. 101, кв. 7</w:t>
      </w:r>
      <w:r w:rsidR="00834548" w:rsidRPr="00877A7D">
        <w:rPr>
          <w:lang w:val="uk-UA"/>
        </w:rPr>
        <w:t xml:space="preserve">, </w:t>
      </w:r>
      <w:r w:rsidR="00834548">
        <w:rPr>
          <w:lang w:val="uk-UA"/>
        </w:rPr>
        <w:t>паспорт серія КЕ №777777, виданий 21.06.1995</w:t>
      </w:r>
      <w:r w:rsidR="00F76E07">
        <w:rPr>
          <w:lang w:val="uk-UA"/>
        </w:rPr>
        <w:t>р.</w:t>
      </w:r>
      <w:r w:rsidR="00834548">
        <w:rPr>
          <w:lang w:val="uk-UA"/>
        </w:rPr>
        <w:t xml:space="preserve"> Приморським</w:t>
      </w:r>
      <w:r w:rsidR="00834548" w:rsidRPr="00877A7D">
        <w:rPr>
          <w:lang w:val="uk-UA"/>
        </w:rPr>
        <w:t xml:space="preserve"> РВ УМВС України в Одеській області, освіта вища, працюю </w:t>
      </w:r>
      <w:r w:rsidR="00834548">
        <w:rPr>
          <w:lang w:val="uk-UA"/>
        </w:rPr>
        <w:t>приватним підприємцем.</w:t>
      </w:r>
    </w:p>
    <w:p w:rsidR="00834548" w:rsidRDefault="00834548" w:rsidP="00834548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 xml:space="preserve">15.08.2006 року </w:t>
      </w:r>
      <w:r w:rsidR="00880BBA">
        <w:rPr>
          <w:lang w:val="uk-UA"/>
        </w:rPr>
        <w:t>у відділі продаж «ПРОГРЕС-СТРОЙ» за адресою:</w:t>
      </w:r>
      <w:r w:rsidR="00880BBA" w:rsidRPr="00880BBA">
        <w:rPr>
          <w:lang w:val="uk-UA"/>
        </w:rPr>
        <w:t xml:space="preserve"> </w:t>
      </w:r>
      <w:r w:rsidR="00880BBA">
        <w:rPr>
          <w:lang w:val="uk-UA"/>
        </w:rPr>
        <w:t xml:space="preserve">м. Одеса вул. </w:t>
      </w:r>
      <w:proofErr w:type="spellStart"/>
      <w:r w:rsidR="00880BBA">
        <w:rPr>
          <w:lang w:val="uk-UA"/>
        </w:rPr>
        <w:t>Фонтанська</w:t>
      </w:r>
      <w:proofErr w:type="spellEnd"/>
      <w:r w:rsidR="00880BBA">
        <w:rPr>
          <w:lang w:val="uk-UA"/>
        </w:rPr>
        <w:t xml:space="preserve"> дорога </w:t>
      </w:r>
      <w:r w:rsidR="00F76E07">
        <w:rPr>
          <w:lang w:val="uk-UA"/>
        </w:rPr>
        <w:t>1</w:t>
      </w:r>
      <w:r w:rsidR="00880BBA">
        <w:rPr>
          <w:lang w:val="uk-UA"/>
        </w:rPr>
        <w:t xml:space="preserve">18-а після підписання договору № ЗБ/ПР-3-25 про інвестування з ПП </w:t>
      </w:r>
      <w:r w:rsidR="00290783">
        <w:rPr>
          <w:lang w:val="uk-UA"/>
        </w:rPr>
        <w:t>«</w:t>
      </w:r>
      <w:proofErr w:type="spellStart"/>
      <w:r w:rsidR="00290783">
        <w:rPr>
          <w:lang w:val="uk-UA"/>
        </w:rPr>
        <w:t>Прогрес-Риелт</w:t>
      </w:r>
      <w:proofErr w:type="spellEnd"/>
      <w:r w:rsidR="00880BBA">
        <w:rPr>
          <w:lang w:val="uk-UA"/>
        </w:rPr>
        <w:t>»</w:t>
      </w:r>
      <w:r w:rsidR="00FB63DF">
        <w:rPr>
          <w:lang w:val="uk-UA"/>
        </w:rPr>
        <w:t xml:space="preserve"> про покупку</w:t>
      </w:r>
      <w:r w:rsidR="00880BBA">
        <w:rPr>
          <w:lang w:val="uk-UA"/>
        </w:rPr>
        <w:t xml:space="preserve"> безумовного майнового права на незакінчену будівництвом квартиру № 77 </w:t>
      </w:r>
      <w:r w:rsidR="00FB63DF">
        <w:rPr>
          <w:lang w:val="uk-UA"/>
        </w:rPr>
        <w:t>у будинку №3 БГЖГК «Південний»</w:t>
      </w:r>
      <w:r w:rsidR="00880BBA">
        <w:rPr>
          <w:lang w:val="uk-UA"/>
        </w:rPr>
        <w:t xml:space="preserve"> мною було перераховано</w:t>
      </w:r>
      <w:r w:rsidR="00290783">
        <w:rPr>
          <w:lang w:val="uk-UA"/>
        </w:rPr>
        <w:t xml:space="preserve"> </w:t>
      </w:r>
      <w:r w:rsidR="00FB63DF">
        <w:rPr>
          <w:lang w:val="uk-UA"/>
        </w:rPr>
        <w:t>на рахунок зазначеного</w:t>
      </w:r>
      <w:r w:rsidR="00880BBA">
        <w:rPr>
          <w:lang w:val="uk-UA"/>
        </w:rPr>
        <w:t xml:space="preserve"> підприємства </w:t>
      </w:r>
      <w:r w:rsidR="00290783">
        <w:rPr>
          <w:lang w:val="uk-UA"/>
        </w:rPr>
        <w:t xml:space="preserve">(передано нібито представнику продавця) </w:t>
      </w:r>
      <w:r w:rsidR="00FB63DF">
        <w:rPr>
          <w:lang w:val="uk-UA"/>
        </w:rPr>
        <w:t>530 183,10 грн.</w:t>
      </w:r>
    </w:p>
    <w:p w:rsidR="00290783" w:rsidRDefault="00620DA6" w:rsidP="00834548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>Згідно умов договору після закінчення будівництва та вводу БГЖГК «Південний» в експлуатацію, вищевказані майнові права мені актом прийому-передачі зобов’язалося передати</w:t>
      </w:r>
      <w:r w:rsidRPr="00620DA6">
        <w:rPr>
          <w:lang w:val="uk-UA"/>
        </w:rPr>
        <w:t xml:space="preserve"> </w:t>
      </w:r>
      <w:r w:rsidR="009B6E0B">
        <w:rPr>
          <w:lang w:val="uk-UA"/>
        </w:rPr>
        <w:t>приватне підприємство</w:t>
      </w:r>
      <w:r>
        <w:rPr>
          <w:lang w:val="uk-UA"/>
        </w:rPr>
        <w:t xml:space="preserve"> «</w:t>
      </w:r>
      <w:proofErr w:type="spellStart"/>
      <w:r>
        <w:rPr>
          <w:lang w:val="uk-UA"/>
        </w:rPr>
        <w:t>Прогрес-Риелт</w:t>
      </w:r>
      <w:proofErr w:type="spellEnd"/>
      <w:r>
        <w:rPr>
          <w:lang w:val="uk-UA"/>
        </w:rPr>
        <w:t xml:space="preserve">», яке зникло. </w:t>
      </w:r>
    </w:p>
    <w:p w:rsidR="00FB63DF" w:rsidRDefault="00F76E07" w:rsidP="00834548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>З літа</w:t>
      </w:r>
      <w:r w:rsidR="00FB63DF">
        <w:rPr>
          <w:lang w:val="uk-UA"/>
        </w:rPr>
        <w:t xml:space="preserve"> 2008 року</w:t>
      </w:r>
      <w:r w:rsidR="00290783">
        <w:rPr>
          <w:lang w:val="uk-UA"/>
        </w:rPr>
        <w:t xml:space="preserve"> будівництво БГЖГК «Південний»</w:t>
      </w:r>
      <w:r w:rsidR="009B6E0B">
        <w:rPr>
          <w:lang w:val="uk-UA"/>
        </w:rPr>
        <w:t xml:space="preserve"> фактично зупинено</w:t>
      </w:r>
      <w:r w:rsidR="00290783">
        <w:rPr>
          <w:lang w:val="uk-UA"/>
        </w:rPr>
        <w:t>. З</w:t>
      </w:r>
      <w:r w:rsidR="00FB63DF">
        <w:rPr>
          <w:lang w:val="uk-UA"/>
        </w:rPr>
        <w:t xml:space="preserve"> </w:t>
      </w:r>
      <w:r>
        <w:rPr>
          <w:lang w:val="uk-UA"/>
        </w:rPr>
        <w:t>початку 2009</w:t>
      </w:r>
      <w:r w:rsidR="00290783">
        <w:rPr>
          <w:lang w:val="uk-UA"/>
        </w:rPr>
        <w:t xml:space="preserve"> року </w:t>
      </w:r>
      <w:r w:rsidR="00FB63DF">
        <w:rPr>
          <w:lang w:val="uk-UA"/>
        </w:rPr>
        <w:t xml:space="preserve">ПП </w:t>
      </w:r>
      <w:r w:rsidR="00290783">
        <w:rPr>
          <w:lang w:val="uk-UA"/>
        </w:rPr>
        <w:t>«</w:t>
      </w:r>
      <w:proofErr w:type="spellStart"/>
      <w:r w:rsidR="00290783">
        <w:rPr>
          <w:lang w:val="uk-UA"/>
        </w:rPr>
        <w:t>Прогрес-Риелт</w:t>
      </w:r>
      <w:proofErr w:type="spellEnd"/>
      <w:r w:rsidR="00290783">
        <w:rPr>
          <w:lang w:val="uk-UA"/>
        </w:rPr>
        <w:t xml:space="preserve">» </w:t>
      </w:r>
      <w:r w:rsidR="00FB63DF">
        <w:rPr>
          <w:lang w:val="uk-UA"/>
        </w:rPr>
        <w:t>не здійснює ніякої фінансово-господарської діяльності</w:t>
      </w:r>
      <w:r>
        <w:rPr>
          <w:lang w:val="uk-UA"/>
        </w:rPr>
        <w:t>,</w:t>
      </w:r>
      <w:r w:rsidR="00FB63DF">
        <w:rPr>
          <w:lang w:val="uk-UA"/>
        </w:rPr>
        <w:t xml:space="preserve"> за юридичною адресою не знаходиться, </w:t>
      </w:r>
      <w:r>
        <w:rPr>
          <w:lang w:val="uk-UA"/>
        </w:rPr>
        <w:t>місце</w:t>
      </w:r>
      <w:r w:rsidR="00290783">
        <w:rPr>
          <w:lang w:val="uk-UA"/>
        </w:rPr>
        <w:t xml:space="preserve">знаходження </w:t>
      </w:r>
      <w:r>
        <w:rPr>
          <w:lang w:val="uk-UA"/>
        </w:rPr>
        <w:t>засновників</w:t>
      </w:r>
      <w:r w:rsidR="00290783">
        <w:rPr>
          <w:lang w:val="uk-UA"/>
        </w:rPr>
        <w:t xml:space="preserve"> (учасників) та директора </w:t>
      </w:r>
      <w:r w:rsidR="00620DA6">
        <w:rPr>
          <w:lang w:val="uk-UA"/>
        </w:rPr>
        <w:t xml:space="preserve">мені </w:t>
      </w:r>
      <w:r>
        <w:rPr>
          <w:lang w:val="uk-UA"/>
        </w:rPr>
        <w:t>невідомі (знаходя</w:t>
      </w:r>
      <w:r w:rsidR="00620DA6">
        <w:rPr>
          <w:lang w:val="uk-UA"/>
        </w:rPr>
        <w:t>ться у розшуку).</w:t>
      </w:r>
    </w:p>
    <w:p w:rsidR="00F369AB" w:rsidRDefault="00F369AB" w:rsidP="00F369AB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 xml:space="preserve">Відповідно </w:t>
      </w:r>
      <w:r w:rsidR="00011501">
        <w:rPr>
          <w:lang w:val="uk-UA"/>
        </w:rPr>
        <w:t xml:space="preserve">до </w:t>
      </w:r>
      <w:r>
        <w:rPr>
          <w:lang w:val="uk-UA"/>
        </w:rPr>
        <w:t>ч.</w:t>
      </w:r>
      <w:r w:rsidR="00011501">
        <w:rPr>
          <w:lang w:val="uk-UA"/>
        </w:rPr>
        <w:t xml:space="preserve"> </w:t>
      </w:r>
      <w:r>
        <w:rPr>
          <w:lang w:val="uk-UA"/>
        </w:rPr>
        <w:t>3 ст. 55 КПК України п</w:t>
      </w:r>
      <w:r w:rsidRPr="00F369AB">
        <w:rPr>
          <w:lang w:val="uk-UA"/>
        </w:rPr>
        <w:t xml:space="preserve">отерпілим є також особа, яка не є заявником, але якій кримінальним правопорушенням завдана шкода і у зв'язку з цим вона після початку кримінального провадження подала заяву про залучення її до провадження як потерпілого. </w:t>
      </w:r>
    </w:p>
    <w:p w:rsidR="00F369AB" w:rsidRDefault="00F369AB" w:rsidP="00F369AB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 xml:space="preserve">Мені, Іванову Івану Івановичу цим </w:t>
      </w:r>
      <w:r w:rsidRPr="00AD5576">
        <w:rPr>
          <w:lang w:val="uk-UA"/>
        </w:rPr>
        <w:t>кримінальним правопорушенням завдана шкода</w:t>
      </w:r>
      <w:r>
        <w:rPr>
          <w:lang w:val="uk-UA"/>
        </w:rPr>
        <w:t xml:space="preserve"> у розмірі 530 183,10 грн.</w:t>
      </w:r>
    </w:p>
    <w:p w:rsidR="009B6E0B" w:rsidRDefault="009B6E0B" w:rsidP="00F369AB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 xml:space="preserve">Відповідно до </w:t>
      </w:r>
      <w:r w:rsidR="00F369AB">
        <w:rPr>
          <w:lang w:val="uk-UA"/>
        </w:rPr>
        <w:t>п.</w:t>
      </w:r>
      <w:r w:rsidR="00011501">
        <w:rPr>
          <w:lang w:val="uk-UA"/>
        </w:rPr>
        <w:t xml:space="preserve"> </w:t>
      </w:r>
      <w:r w:rsidR="00F369AB">
        <w:rPr>
          <w:lang w:val="uk-UA"/>
        </w:rPr>
        <w:t>1 ч.2 ст. 56 КПК України п</w:t>
      </w:r>
      <w:r w:rsidRPr="009B6E0B">
        <w:rPr>
          <w:lang w:val="uk-UA"/>
        </w:rPr>
        <w:t>ід час досудового роз</w:t>
      </w:r>
      <w:r w:rsidR="00F369AB">
        <w:rPr>
          <w:lang w:val="uk-UA"/>
        </w:rPr>
        <w:t xml:space="preserve">слідування потерпілий має право </w:t>
      </w:r>
      <w:r w:rsidRPr="009B6E0B">
        <w:rPr>
          <w:lang w:val="uk-UA"/>
        </w:rPr>
        <w:t>на негайне прийняття і реєстрацію заяви про</w:t>
      </w:r>
      <w:r w:rsidR="00F369AB">
        <w:rPr>
          <w:lang w:val="uk-UA"/>
        </w:rPr>
        <w:t xml:space="preserve"> визнання його потерпілим.</w:t>
      </w:r>
    </w:p>
    <w:p w:rsidR="009B6E0B" w:rsidRDefault="009B6E0B" w:rsidP="009B6E0B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>Враховуючи вищевикладене та керуючись</w:t>
      </w:r>
      <w:r w:rsidR="00011501">
        <w:rPr>
          <w:lang w:val="uk-UA"/>
        </w:rPr>
        <w:t>:</w:t>
      </w:r>
      <w:r>
        <w:rPr>
          <w:lang w:val="uk-UA"/>
        </w:rPr>
        <w:t xml:space="preserve"> </w:t>
      </w:r>
      <w:r w:rsidR="00F369AB">
        <w:rPr>
          <w:lang w:val="uk-UA"/>
        </w:rPr>
        <w:t>ч.</w:t>
      </w:r>
      <w:r w:rsidR="009F6359">
        <w:rPr>
          <w:lang w:val="uk-UA"/>
        </w:rPr>
        <w:t xml:space="preserve"> </w:t>
      </w:r>
      <w:r w:rsidR="00F369AB">
        <w:rPr>
          <w:lang w:val="uk-UA"/>
        </w:rPr>
        <w:t>3 ст. 55, п.1 ч.</w:t>
      </w:r>
      <w:r w:rsidR="009F6359">
        <w:rPr>
          <w:lang w:val="uk-UA"/>
        </w:rPr>
        <w:t xml:space="preserve"> </w:t>
      </w:r>
      <w:r w:rsidR="00F369AB">
        <w:rPr>
          <w:lang w:val="uk-UA"/>
        </w:rPr>
        <w:t>2 ст. 56 КПК України,</w:t>
      </w:r>
      <w:r w:rsidR="00011501">
        <w:rPr>
          <w:lang w:val="uk-UA"/>
        </w:rPr>
        <w:t>-</w:t>
      </w:r>
    </w:p>
    <w:p w:rsidR="00F369AB" w:rsidRPr="00DD67BD" w:rsidRDefault="00F369AB" w:rsidP="009B6E0B">
      <w:pPr>
        <w:spacing w:before="120" w:after="120"/>
        <w:ind w:firstLine="708"/>
        <w:jc w:val="both"/>
        <w:rPr>
          <w:b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DD67BD">
        <w:rPr>
          <w:b/>
          <w:lang w:val="uk-UA"/>
        </w:rPr>
        <w:tab/>
      </w:r>
      <w:r w:rsidR="00DD67BD" w:rsidRPr="00DD67BD">
        <w:rPr>
          <w:b/>
          <w:lang w:val="uk-UA"/>
        </w:rPr>
        <w:t xml:space="preserve">          </w:t>
      </w:r>
      <w:r w:rsidRPr="00DD67BD">
        <w:rPr>
          <w:b/>
          <w:lang w:val="uk-UA"/>
        </w:rPr>
        <w:t>П Р О Ш У:</w:t>
      </w:r>
    </w:p>
    <w:p w:rsidR="00F369AB" w:rsidRDefault="00F369AB" w:rsidP="009B6E0B">
      <w:pPr>
        <w:spacing w:before="120" w:after="120"/>
        <w:ind w:firstLine="708"/>
        <w:jc w:val="both"/>
        <w:rPr>
          <w:lang w:val="uk-UA"/>
        </w:rPr>
      </w:pPr>
      <w:r>
        <w:rPr>
          <w:lang w:val="uk-UA"/>
        </w:rPr>
        <w:t>Визнати мене, Ів</w:t>
      </w:r>
      <w:r w:rsidR="00DD67BD">
        <w:rPr>
          <w:lang w:val="uk-UA"/>
        </w:rPr>
        <w:t>анова Івана Івановича потерпілим</w:t>
      </w:r>
      <w:r>
        <w:rPr>
          <w:lang w:val="uk-UA"/>
        </w:rPr>
        <w:t xml:space="preserve"> у кримінальному провадженні </w:t>
      </w:r>
      <w:r w:rsidRPr="00F369AB">
        <w:rPr>
          <w:lang w:val="uk-UA"/>
        </w:rPr>
        <w:t>№12012170500001284</w:t>
      </w:r>
      <w:r>
        <w:rPr>
          <w:lang w:val="uk-UA"/>
        </w:rPr>
        <w:t xml:space="preserve">.  </w:t>
      </w:r>
    </w:p>
    <w:p w:rsidR="00620DA6" w:rsidRPr="00011501" w:rsidRDefault="00F369AB" w:rsidP="00834548">
      <w:pPr>
        <w:spacing w:before="120" w:after="120"/>
        <w:ind w:firstLine="708"/>
        <w:jc w:val="both"/>
        <w:rPr>
          <w:b/>
          <w:sz w:val="28"/>
          <w:szCs w:val="28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011501">
        <w:rPr>
          <w:lang w:val="uk-UA"/>
        </w:rPr>
        <w:t xml:space="preserve">                </w:t>
      </w:r>
      <w:r w:rsidR="00DD67BD">
        <w:rPr>
          <w:lang w:val="uk-UA"/>
        </w:rPr>
        <w:t xml:space="preserve">   </w:t>
      </w:r>
      <w:r w:rsidR="00DD67BD" w:rsidRPr="00011501">
        <w:rPr>
          <w:b/>
          <w:sz w:val="28"/>
          <w:szCs w:val="28"/>
          <w:lang w:val="uk-UA"/>
        </w:rPr>
        <w:t>______________</w:t>
      </w:r>
      <w:r w:rsidRPr="00011501">
        <w:rPr>
          <w:b/>
          <w:sz w:val="28"/>
          <w:szCs w:val="28"/>
          <w:lang w:val="uk-UA"/>
        </w:rPr>
        <w:t>І.І.</w:t>
      </w:r>
      <w:r w:rsidR="00DD67BD" w:rsidRPr="00011501">
        <w:rPr>
          <w:b/>
          <w:sz w:val="28"/>
          <w:szCs w:val="28"/>
          <w:lang w:val="uk-UA"/>
        </w:rPr>
        <w:t xml:space="preserve"> Іванов </w:t>
      </w:r>
    </w:p>
    <w:sectPr w:rsidR="00620DA6" w:rsidRPr="00011501" w:rsidSect="008F6798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08" w:rsidRDefault="00C31008">
      <w:r>
        <w:separator/>
      </w:r>
    </w:p>
  </w:endnote>
  <w:endnote w:type="continuationSeparator" w:id="0">
    <w:p w:rsidR="00C31008" w:rsidRDefault="00C31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BB" w:rsidRDefault="00491DF5" w:rsidP="006A2F4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878B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878BB" w:rsidRDefault="00B878BB" w:rsidP="00DD51B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BB" w:rsidRDefault="00491DF5" w:rsidP="006A2F4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878B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11501">
      <w:rPr>
        <w:rStyle w:val="a4"/>
        <w:noProof/>
      </w:rPr>
      <w:t>2</w:t>
    </w:r>
    <w:r>
      <w:rPr>
        <w:rStyle w:val="a4"/>
      </w:rPr>
      <w:fldChar w:fldCharType="end"/>
    </w:r>
  </w:p>
  <w:p w:rsidR="00B878BB" w:rsidRDefault="00B878BB" w:rsidP="00DD51B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08" w:rsidRDefault="00C31008">
      <w:r>
        <w:separator/>
      </w:r>
    </w:p>
  </w:footnote>
  <w:footnote w:type="continuationSeparator" w:id="0">
    <w:p w:rsidR="00C31008" w:rsidRDefault="00C310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529A1"/>
    <w:multiLevelType w:val="hybridMultilevel"/>
    <w:tmpl w:val="E56E6C08"/>
    <w:lvl w:ilvl="0" w:tplc="D4D45E74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1A4BA5"/>
    <w:multiLevelType w:val="hybridMultilevel"/>
    <w:tmpl w:val="5FB03720"/>
    <w:lvl w:ilvl="0" w:tplc="E6028AB2">
      <w:start w:val="200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15615C5E"/>
    <w:multiLevelType w:val="hybridMultilevel"/>
    <w:tmpl w:val="A5D433DC"/>
    <w:lvl w:ilvl="0" w:tplc="2BBC52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33308BD"/>
    <w:multiLevelType w:val="hybridMultilevel"/>
    <w:tmpl w:val="A8E25BB8"/>
    <w:lvl w:ilvl="0" w:tplc="BDCA9D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81B1AED"/>
    <w:multiLevelType w:val="hybridMultilevel"/>
    <w:tmpl w:val="F2FE9DDC"/>
    <w:lvl w:ilvl="0" w:tplc="0D62C67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F67193B"/>
    <w:multiLevelType w:val="hybridMultilevel"/>
    <w:tmpl w:val="654A4D68"/>
    <w:lvl w:ilvl="0" w:tplc="3058E72E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3B2349"/>
    <w:multiLevelType w:val="hybridMultilevel"/>
    <w:tmpl w:val="F6A6E936"/>
    <w:lvl w:ilvl="0" w:tplc="8E828D58">
      <w:start w:val="1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46475F84"/>
    <w:multiLevelType w:val="hybridMultilevel"/>
    <w:tmpl w:val="88382C4A"/>
    <w:lvl w:ilvl="0" w:tplc="254413DE">
      <w:start w:val="7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538C744B"/>
    <w:multiLevelType w:val="hybridMultilevel"/>
    <w:tmpl w:val="3294BAC4"/>
    <w:lvl w:ilvl="0" w:tplc="D630AAA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5513140A"/>
    <w:multiLevelType w:val="hybridMultilevel"/>
    <w:tmpl w:val="258CC0F8"/>
    <w:lvl w:ilvl="0" w:tplc="AA6C7A1C">
      <w:start w:val="1"/>
      <w:numFmt w:val="decimal"/>
      <w:lvlText w:val="%1)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56C74714"/>
    <w:multiLevelType w:val="hybridMultilevel"/>
    <w:tmpl w:val="4A96AC72"/>
    <w:lvl w:ilvl="0" w:tplc="607831AE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621E7028"/>
    <w:multiLevelType w:val="hybridMultilevel"/>
    <w:tmpl w:val="2EACFFF6"/>
    <w:lvl w:ilvl="0" w:tplc="32705A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7CC4BE2"/>
    <w:multiLevelType w:val="hybridMultilevel"/>
    <w:tmpl w:val="7E04C3CE"/>
    <w:lvl w:ilvl="0" w:tplc="53149FC2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2725309"/>
    <w:multiLevelType w:val="hybridMultilevel"/>
    <w:tmpl w:val="1CC05B96"/>
    <w:lvl w:ilvl="0" w:tplc="42A2B3D8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790D2C06"/>
    <w:multiLevelType w:val="hybridMultilevel"/>
    <w:tmpl w:val="C042454A"/>
    <w:lvl w:ilvl="0" w:tplc="51662646">
      <w:start w:val="2"/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0"/>
  </w:num>
  <w:num w:numId="5">
    <w:abstractNumId w:val="9"/>
  </w:num>
  <w:num w:numId="6">
    <w:abstractNumId w:val="5"/>
  </w:num>
  <w:num w:numId="7">
    <w:abstractNumId w:val="3"/>
  </w:num>
  <w:num w:numId="8">
    <w:abstractNumId w:val="6"/>
  </w:num>
  <w:num w:numId="9">
    <w:abstractNumId w:val="4"/>
  </w:num>
  <w:num w:numId="10">
    <w:abstractNumId w:val="10"/>
  </w:num>
  <w:num w:numId="11">
    <w:abstractNumId w:val="12"/>
  </w:num>
  <w:num w:numId="12">
    <w:abstractNumId w:val="13"/>
  </w:num>
  <w:num w:numId="13">
    <w:abstractNumId w:val="14"/>
  </w:num>
  <w:num w:numId="14">
    <w:abstractNumId w:val="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proofState w:spelling="clean" w:grammar="clean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653"/>
    <w:rsid w:val="00007681"/>
    <w:rsid w:val="00011501"/>
    <w:rsid w:val="000122D5"/>
    <w:rsid w:val="00014871"/>
    <w:rsid w:val="000165F9"/>
    <w:rsid w:val="000169A5"/>
    <w:rsid w:val="000206EC"/>
    <w:rsid w:val="00030F62"/>
    <w:rsid w:val="00040477"/>
    <w:rsid w:val="00043F27"/>
    <w:rsid w:val="00046261"/>
    <w:rsid w:val="00050FDE"/>
    <w:rsid w:val="00060672"/>
    <w:rsid w:val="000620AE"/>
    <w:rsid w:val="0006254C"/>
    <w:rsid w:val="000739CE"/>
    <w:rsid w:val="00073FB5"/>
    <w:rsid w:val="00081D23"/>
    <w:rsid w:val="00084706"/>
    <w:rsid w:val="00093F26"/>
    <w:rsid w:val="00094B07"/>
    <w:rsid w:val="000D2A71"/>
    <w:rsid w:val="000D50D7"/>
    <w:rsid w:val="000D5EC4"/>
    <w:rsid w:val="000E0D66"/>
    <w:rsid w:val="000E0F8F"/>
    <w:rsid w:val="00104227"/>
    <w:rsid w:val="00105317"/>
    <w:rsid w:val="001063AD"/>
    <w:rsid w:val="001205F3"/>
    <w:rsid w:val="001216DA"/>
    <w:rsid w:val="00133587"/>
    <w:rsid w:val="00134C46"/>
    <w:rsid w:val="00141D26"/>
    <w:rsid w:val="00142AAD"/>
    <w:rsid w:val="001438FA"/>
    <w:rsid w:val="00143A41"/>
    <w:rsid w:val="001525EB"/>
    <w:rsid w:val="001540BC"/>
    <w:rsid w:val="00155D76"/>
    <w:rsid w:val="001634EC"/>
    <w:rsid w:val="001679A8"/>
    <w:rsid w:val="00174CBF"/>
    <w:rsid w:val="00180108"/>
    <w:rsid w:val="001908AD"/>
    <w:rsid w:val="0019157F"/>
    <w:rsid w:val="001A51C7"/>
    <w:rsid w:val="001C1638"/>
    <w:rsid w:val="001C1F2A"/>
    <w:rsid w:val="001D36D2"/>
    <w:rsid w:val="001D546E"/>
    <w:rsid w:val="001E1DB3"/>
    <w:rsid w:val="001E34D1"/>
    <w:rsid w:val="001F20FB"/>
    <w:rsid w:val="001F5697"/>
    <w:rsid w:val="001F790F"/>
    <w:rsid w:val="0020037F"/>
    <w:rsid w:val="00207910"/>
    <w:rsid w:val="00210BEB"/>
    <w:rsid w:val="0021499C"/>
    <w:rsid w:val="00215AEF"/>
    <w:rsid w:val="00224293"/>
    <w:rsid w:val="00227125"/>
    <w:rsid w:val="00235284"/>
    <w:rsid w:val="00237CAE"/>
    <w:rsid w:val="00264185"/>
    <w:rsid w:val="00270260"/>
    <w:rsid w:val="00273770"/>
    <w:rsid w:val="002800F4"/>
    <w:rsid w:val="0028281E"/>
    <w:rsid w:val="00286D6A"/>
    <w:rsid w:val="00290783"/>
    <w:rsid w:val="002915A5"/>
    <w:rsid w:val="00296F23"/>
    <w:rsid w:val="002974EE"/>
    <w:rsid w:val="002A1A10"/>
    <w:rsid w:val="002A2E18"/>
    <w:rsid w:val="002A5BAA"/>
    <w:rsid w:val="002B3D18"/>
    <w:rsid w:val="002E64BF"/>
    <w:rsid w:val="002F0979"/>
    <w:rsid w:val="002F4435"/>
    <w:rsid w:val="003022B2"/>
    <w:rsid w:val="00306B30"/>
    <w:rsid w:val="0031502A"/>
    <w:rsid w:val="0033298C"/>
    <w:rsid w:val="003356F2"/>
    <w:rsid w:val="00336BAD"/>
    <w:rsid w:val="00341826"/>
    <w:rsid w:val="00346CDE"/>
    <w:rsid w:val="003603EC"/>
    <w:rsid w:val="003650C9"/>
    <w:rsid w:val="00377F09"/>
    <w:rsid w:val="00380DE3"/>
    <w:rsid w:val="00383513"/>
    <w:rsid w:val="00390DDB"/>
    <w:rsid w:val="003B3302"/>
    <w:rsid w:val="003B4111"/>
    <w:rsid w:val="003B7110"/>
    <w:rsid w:val="003C58B6"/>
    <w:rsid w:val="003C6D07"/>
    <w:rsid w:val="003C710A"/>
    <w:rsid w:val="003D3EFB"/>
    <w:rsid w:val="003D679D"/>
    <w:rsid w:val="003E3B8F"/>
    <w:rsid w:val="003E3CBB"/>
    <w:rsid w:val="003E3D14"/>
    <w:rsid w:val="00400F6B"/>
    <w:rsid w:val="0040339D"/>
    <w:rsid w:val="00404FC9"/>
    <w:rsid w:val="0040634B"/>
    <w:rsid w:val="0041396A"/>
    <w:rsid w:val="00413EA5"/>
    <w:rsid w:val="00414128"/>
    <w:rsid w:val="004152D3"/>
    <w:rsid w:val="00420AF7"/>
    <w:rsid w:val="004360B9"/>
    <w:rsid w:val="0044429D"/>
    <w:rsid w:val="00445ACA"/>
    <w:rsid w:val="00446A43"/>
    <w:rsid w:val="00454122"/>
    <w:rsid w:val="00460327"/>
    <w:rsid w:val="00461289"/>
    <w:rsid w:val="00462374"/>
    <w:rsid w:val="00464573"/>
    <w:rsid w:val="004700BC"/>
    <w:rsid w:val="0047309E"/>
    <w:rsid w:val="00476E13"/>
    <w:rsid w:val="00481426"/>
    <w:rsid w:val="004824E9"/>
    <w:rsid w:val="00491DF5"/>
    <w:rsid w:val="00492898"/>
    <w:rsid w:val="004A53D6"/>
    <w:rsid w:val="004B0BB0"/>
    <w:rsid w:val="004B7501"/>
    <w:rsid w:val="004C054D"/>
    <w:rsid w:val="004C2F93"/>
    <w:rsid w:val="004C3D27"/>
    <w:rsid w:val="004D02DC"/>
    <w:rsid w:val="004E0BE0"/>
    <w:rsid w:val="004E674B"/>
    <w:rsid w:val="004F0830"/>
    <w:rsid w:val="004F7A59"/>
    <w:rsid w:val="00511B14"/>
    <w:rsid w:val="005127C7"/>
    <w:rsid w:val="005144CF"/>
    <w:rsid w:val="00515F4C"/>
    <w:rsid w:val="005447FE"/>
    <w:rsid w:val="005457D3"/>
    <w:rsid w:val="0055031E"/>
    <w:rsid w:val="00550631"/>
    <w:rsid w:val="00554AD2"/>
    <w:rsid w:val="00554F0A"/>
    <w:rsid w:val="005757C8"/>
    <w:rsid w:val="00575DAD"/>
    <w:rsid w:val="00576A3B"/>
    <w:rsid w:val="005849CC"/>
    <w:rsid w:val="00586F0E"/>
    <w:rsid w:val="00592CAB"/>
    <w:rsid w:val="00592F40"/>
    <w:rsid w:val="005C191C"/>
    <w:rsid w:val="005C618E"/>
    <w:rsid w:val="005D1266"/>
    <w:rsid w:val="005D2DA8"/>
    <w:rsid w:val="005E22E8"/>
    <w:rsid w:val="005F3341"/>
    <w:rsid w:val="005F35FA"/>
    <w:rsid w:val="006046FF"/>
    <w:rsid w:val="006079E2"/>
    <w:rsid w:val="006128C2"/>
    <w:rsid w:val="00620DA6"/>
    <w:rsid w:val="00622315"/>
    <w:rsid w:val="00637AF4"/>
    <w:rsid w:val="00655F10"/>
    <w:rsid w:val="0065615D"/>
    <w:rsid w:val="0066686D"/>
    <w:rsid w:val="006701E5"/>
    <w:rsid w:val="00686DD8"/>
    <w:rsid w:val="00692292"/>
    <w:rsid w:val="00693FEE"/>
    <w:rsid w:val="006A2F4B"/>
    <w:rsid w:val="006B327C"/>
    <w:rsid w:val="006C5C5F"/>
    <w:rsid w:val="006D1339"/>
    <w:rsid w:val="006D324F"/>
    <w:rsid w:val="006D414D"/>
    <w:rsid w:val="006D6696"/>
    <w:rsid w:val="006E2624"/>
    <w:rsid w:val="006E58B3"/>
    <w:rsid w:val="006F0F17"/>
    <w:rsid w:val="0070290D"/>
    <w:rsid w:val="00710A70"/>
    <w:rsid w:val="0072680D"/>
    <w:rsid w:val="007433E7"/>
    <w:rsid w:val="00752E39"/>
    <w:rsid w:val="0075471B"/>
    <w:rsid w:val="0077702C"/>
    <w:rsid w:val="00790494"/>
    <w:rsid w:val="007B05CE"/>
    <w:rsid w:val="007B3B96"/>
    <w:rsid w:val="007D0236"/>
    <w:rsid w:val="007D09F7"/>
    <w:rsid w:val="007D1770"/>
    <w:rsid w:val="007D55EB"/>
    <w:rsid w:val="007E5472"/>
    <w:rsid w:val="007E7453"/>
    <w:rsid w:val="00800028"/>
    <w:rsid w:val="0081652E"/>
    <w:rsid w:val="00826653"/>
    <w:rsid w:val="00833C97"/>
    <w:rsid w:val="00834548"/>
    <w:rsid w:val="00837CE6"/>
    <w:rsid w:val="00844361"/>
    <w:rsid w:val="008456EA"/>
    <w:rsid w:val="008507BF"/>
    <w:rsid w:val="00861E2E"/>
    <w:rsid w:val="00867BC6"/>
    <w:rsid w:val="00877A7D"/>
    <w:rsid w:val="00880BBA"/>
    <w:rsid w:val="008866E9"/>
    <w:rsid w:val="00887252"/>
    <w:rsid w:val="00890DAF"/>
    <w:rsid w:val="008933B9"/>
    <w:rsid w:val="0089539C"/>
    <w:rsid w:val="008A1464"/>
    <w:rsid w:val="008A29BE"/>
    <w:rsid w:val="008B256A"/>
    <w:rsid w:val="008B7613"/>
    <w:rsid w:val="008B7972"/>
    <w:rsid w:val="008B7B2A"/>
    <w:rsid w:val="008C283B"/>
    <w:rsid w:val="008E2906"/>
    <w:rsid w:val="008F6798"/>
    <w:rsid w:val="0090179B"/>
    <w:rsid w:val="00904C3A"/>
    <w:rsid w:val="009133F5"/>
    <w:rsid w:val="00915C66"/>
    <w:rsid w:val="009178B7"/>
    <w:rsid w:val="00917CD4"/>
    <w:rsid w:val="009278D7"/>
    <w:rsid w:val="00941203"/>
    <w:rsid w:val="00944D7C"/>
    <w:rsid w:val="00945A17"/>
    <w:rsid w:val="009549CB"/>
    <w:rsid w:val="00971A31"/>
    <w:rsid w:val="00973294"/>
    <w:rsid w:val="009945BD"/>
    <w:rsid w:val="00996846"/>
    <w:rsid w:val="009A1486"/>
    <w:rsid w:val="009A7A4B"/>
    <w:rsid w:val="009A7C9D"/>
    <w:rsid w:val="009B55E4"/>
    <w:rsid w:val="009B603C"/>
    <w:rsid w:val="009B6E0B"/>
    <w:rsid w:val="009C3E31"/>
    <w:rsid w:val="009D212B"/>
    <w:rsid w:val="009D7073"/>
    <w:rsid w:val="009E01C8"/>
    <w:rsid w:val="009E2364"/>
    <w:rsid w:val="009F31CC"/>
    <w:rsid w:val="009F6359"/>
    <w:rsid w:val="009F7F91"/>
    <w:rsid w:val="00A1239A"/>
    <w:rsid w:val="00A34F4B"/>
    <w:rsid w:val="00A436B5"/>
    <w:rsid w:val="00A5070E"/>
    <w:rsid w:val="00A521E4"/>
    <w:rsid w:val="00A6582D"/>
    <w:rsid w:val="00A851F9"/>
    <w:rsid w:val="00AA7130"/>
    <w:rsid w:val="00AB0062"/>
    <w:rsid w:val="00AB4CEF"/>
    <w:rsid w:val="00AB4FC0"/>
    <w:rsid w:val="00AD5576"/>
    <w:rsid w:val="00AD5BF2"/>
    <w:rsid w:val="00AD5C1C"/>
    <w:rsid w:val="00AD664E"/>
    <w:rsid w:val="00AE3963"/>
    <w:rsid w:val="00AE4452"/>
    <w:rsid w:val="00AE7DBE"/>
    <w:rsid w:val="00AF195A"/>
    <w:rsid w:val="00B00E92"/>
    <w:rsid w:val="00B06F7E"/>
    <w:rsid w:val="00B205F1"/>
    <w:rsid w:val="00B276BF"/>
    <w:rsid w:val="00B32932"/>
    <w:rsid w:val="00B36567"/>
    <w:rsid w:val="00B3720B"/>
    <w:rsid w:val="00B469AF"/>
    <w:rsid w:val="00B64C2D"/>
    <w:rsid w:val="00B65864"/>
    <w:rsid w:val="00B6674B"/>
    <w:rsid w:val="00B675C6"/>
    <w:rsid w:val="00B67AAA"/>
    <w:rsid w:val="00B71852"/>
    <w:rsid w:val="00B8311E"/>
    <w:rsid w:val="00B83E6B"/>
    <w:rsid w:val="00B878BB"/>
    <w:rsid w:val="00B911D9"/>
    <w:rsid w:val="00BA102A"/>
    <w:rsid w:val="00BA60CB"/>
    <w:rsid w:val="00BB2380"/>
    <w:rsid w:val="00BB6AAB"/>
    <w:rsid w:val="00BB6E6D"/>
    <w:rsid w:val="00BB7BB7"/>
    <w:rsid w:val="00BC46E1"/>
    <w:rsid w:val="00BC4B55"/>
    <w:rsid w:val="00BD227C"/>
    <w:rsid w:val="00BD5890"/>
    <w:rsid w:val="00BF13CA"/>
    <w:rsid w:val="00C005F1"/>
    <w:rsid w:val="00C028FE"/>
    <w:rsid w:val="00C04DA9"/>
    <w:rsid w:val="00C10070"/>
    <w:rsid w:val="00C1117A"/>
    <w:rsid w:val="00C1658D"/>
    <w:rsid w:val="00C266C8"/>
    <w:rsid w:val="00C31008"/>
    <w:rsid w:val="00C3524F"/>
    <w:rsid w:val="00C41EC7"/>
    <w:rsid w:val="00C4306F"/>
    <w:rsid w:val="00C4676F"/>
    <w:rsid w:val="00C5234F"/>
    <w:rsid w:val="00C60FAE"/>
    <w:rsid w:val="00C73241"/>
    <w:rsid w:val="00C734E6"/>
    <w:rsid w:val="00C73A81"/>
    <w:rsid w:val="00C765D2"/>
    <w:rsid w:val="00C81156"/>
    <w:rsid w:val="00C850E7"/>
    <w:rsid w:val="00CB537C"/>
    <w:rsid w:val="00CC1094"/>
    <w:rsid w:val="00CC50D4"/>
    <w:rsid w:val="00CD1FF7"/>
    <w:rsid w:val="00CE592F"/>
    <w:rsid w:val="00CF392D"/>
    <w:rsid w:val="00D03F9E"/>
    <w:rsid w:val="00D1141A"/>
    <w:rsid w:val="00D27E83"/>
    <w:rsid w:val="00D50D75"/>
    <w:rsid w:val="00D56C90"/>
    <w:rsid w:val="00D57A03"/>
    <w:rsid w:val="00D616F2"/>
    <w:rsid w:val="00D623FD"/>
    <w:rsid w:val="00D647BB"/>
    <w:rsid w:val="00D649AB"/>
    <w:rsid w:val="00D71C0D"/>
    <w:rsid w:val="00D7456B"/>
    <w:rsid w:val="00D76E48"/>
    <w:rsid w:val="00D7721A"/>
    <w:rsid w:val="00D87C9F"/>
    <w:rsid w:val="00D916FC"/>
    <w:rsid w:val="00D92AB7"/>
    <w:rsid w:val="00DA7200"/>
    <w:rsid w:val="00DB06A2"/>
    <w:rsid w:val="00DC4C3F"/>
    <w:rsid w:val="00DD0CC2"/>
    <w:rsid w:val="00DD51B6"/>
    <w:rsid w:val="00DD67BD"/>
    <w:rsid w:val="00DE727B"/>
    <w:rsid w:val="00E003AD"/>
    <w:rsid w:val="00E003B8"/>
    <w:rsid w:val="00E04652"/>
    <w:rsid w:val="00E06058"/>
    <w:rsid w:val="00E15E31"/>
    <w:rsid w:val="00E17571"/>
    <w:rsid w:val="00E30184"/>
    <w:rsid w:val="00E30F0C"/>
    <w:rsid w:val="00E33E60"/>
    <w:rsid w:val="00E47B3F"/>
    <w:rsid w:val="00E75AF3"/>
    <w:rsid w:val="00E8218E"/>
    <w:rsid w:val="00E85C3A"/>
    <w:rsid w:val="00E86140"/>
    <w:rsid w:val="00E869DC"/>
    <w:rsid w:val="00EA6906"/>
    <w:rsid w:val="00EB56A9"/>
    <w:rsid w:val="00EB5D4B"/>
    <w:rsid w:val="00EC0B6C"/>
    <w:rsid w:val="00ED69DA"/>
    <w:rsid w:val="00EF3009"/>
    <w:rsid w:val="00EF4ACF"/>
    <w:rsid w:val="00EF7EFC"/>
    <w:rsid w:val="00F04172"/>
    <w:rsid w:val="00F2296D"/>
    <w:rsid w:val="00F36670"/>
    <w:rsid w:val="00F369AB"/>
    <w:rsid w:val="00F412D0"/>
    <w:rsid w:val="00F62228"/>
    <w:rsid w:val="00F639CE"/>
    <w:rsid w:val="00F65636"/>
    <w:rsid w:val="00F71BCE"/>
    <w:rsid w:val="00F73AA1"/>
    <w:rsid w:val="00F76E07"/>
    <w:rsid w:val="00F81474"/>
    <w:rsid w:val="00F8713B"/>
    <w:rsid w:val="00F90562"/>
    <w:rsid w:val="00F9363C"/>
    <w:rsid w:val="00F959C4"/>
    <w:rsid w:val="00FA2A6E"/>
    <w:rsid w:val="00FB0F38"/>
    <w:rsid w:val="00FB48E5"/>
    <w:rsid w:val="00FB4EF3"/>
    <w:rsid w:val="00FB63DF"/>
    <w:rsid w:val="00FB7107"/>
    <w:rsid w:val="00FC32A9"/>
    <w:rsid w:val="00FD5A91"/>
    <w:rsid w:val="00FF13A2"/>
    <w:rsid w:val="00FF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4C2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3A81"/>
    <w:pPr>
      <w:keepNext/>
      <w:ind w:left="3612" w:firstLine="708"/>
      <w:outlineLvl w:val="0"/>
    </w:pPr>
    <w:rPr>
      <w:b/>
      <w:bCs/>
      <w:color w:val="000000"/>
      <w:sz w:val="28"/>
      <w:lang w:val="uk-UA"/>
    </w:rPr>
  </w:style>
  <w:style w:type="paragraph" w:styleId="5">
    <w:name w:val="heading 5"/>
    <w:basedOn w:val="a"/>
    <w:next w:val="a"/>
    <w:link w:val="50"/>
    <w:qFormat/>
    <w:rsid w:val="00492898"/>
    <w:pPr>
      <w:keepNext/>
      <w:jc w:val="center"/>
      <w:outlineLvl w:val="4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D51B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D51B6"/>
  </w:style>
  <w:style w:type="paragraph" w:styleId="a5">
    <w:name w:val="Body Text Indent"/>
    <w:basedOn w:val="a"/>
    <w:rsid w:val="00C1117A"/>
    <w:pPr>
      <w:ind w:firstLine="708"/>
      <w:jc w:val="both"/>
    </w:pPr>
    <w:rPr>
      <w:iCs/>
      <w:szCs w:val="22"/>
      <w:lang w:val="uk-UA"/>
    </w:rPr>
  </w:style>
  <w:style w:type="paragraph" w:styleId="a6">
    <w:name w:val="Balloon Text"/>
    <w:basedOn w:val="a"/>
    <w:semiHidden/>
    <w:rsid w:val="004C2F93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492898"/>
    <w:rPr>
      <w:b/>
      <w:bCs/>
      <w:sz w:val="24"/>
      <w:szCs w:val="24"/>
      <w:lang w:val="uk-UA"/>
    </w:rPr>
  </w:style>
  <w:style w:type="paragraph" w:styleId="3">
    <w:name w:val="Body Text Indent 3"/>
    <w:basedOn w:val="a"/>
    <w:link w:val="30"/>
    <w:rsid w:val="00492898"/>
    <w:pPr>
      <w:ind w:firstLine="720"/>
      <w:jc w:val="both"/>
    </w:pPr>
    <w:rPr>
      <w:lang w:val="uk-UA"/>
    </w:rPr>
  </w:style>
  <w:style w:type="character" w:customStyle="1" w:styleId="30">
    <w:name w:val="Основной текст с отступом 3 Знак"/>
    <w:basedOn w:val="a0"/>
    <w:link w:val="3"/>
    <w:rsid w:val="00492898"/>
    <w:rPr>
      <w:sz w:val="24"/>
      <w:szCs w:val="24"/>
      <w:lang w:val="uk-UA"/>
    </w:rPr>
  </w:style>
  <w:style w:type="character" w:styleId="a7">
    <w:name w:val="Hyperlink"/>
    <w:basedOn w:val="a0"/>
    <w:rsid w:val="00492898"/>
    <w:rPr>
      <w:color w:val="0000FF"/>
      <w:u w:val="single"/>
    </w:rPr>
  </w:style>
  <w:style w:type="paragraph" w:styleId="2">
    <w:name w:val="Body Text 2"/>
    <w:basedOn w:val="a"/>
    <w:link w:val="20"/>
    <w:rsid w:val="00D57A0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57A03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73A81"/>
    <w:rPr>
      <w:b/>
      <w:bCs/>
      <w:color w:val="000000"/>
      <w:sz w:val="28"/>
      <w:szCs w:val="24"/>
      <w:lang w:val="uk-UA"/>
    </w:rPr>
  </w:style>
  <w:style w:type="paragraph" w:styleId="a8">
    <w:name w:val="Normal (Web)"/>
    <w:basedOn w:val="a"/>
    <w:rsid w:val="00C73A81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1634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634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08.01.2013&#1088;.%20&#1047;&#1072;&#1103;&#1074;&#1072;%20&#1057;&#1090;&#1088;&#1072;&#1096;&#1080;&#1085;&#1089;&#1100;&#1082;&#1086;&#1098;%20&#1042;.&#1042;.%20%20&#1076;&#1086;%20&#1053;&#1072;&#1095;&#1072;&#1083;&#1100;&#1085;&#1080;&#1082;&#1072;%20&#1057;&#1042;%20&#1055;&#1088;&#1080;&#1084;&#1086;&#1088;&#1089;&#1100;&#1082;&#1086;&#1075;&#1086;%20&#1056;&#1042;%20&#1061;&#1086;&#1083;&#1086;&#1089;&#1090;&#1077;&#1085;&#1082;&#1086;%20&#1087;&#1088;&#1086;%20&#1086;&#1079;&#1085;&#1072;&#1081;&#1086;&#1084;&#1083;&#1077;&#1085;&#1085;&#1103;%20&#1079;%20&#1084;&#1072;&#1090;&#1077;&#1088;&#1110;&#1072;&#1083;&#1072;&#1084;&#1080;%20&#1076;&#1086;&#1089;&#1091;&#1076;&#1086;&#1074;&#1086;&#1075;&#1086;%20&#1088;&#1086;&#1079;&#1089;&#1083;&#1110;&#1076;&#1091;&#1074;&#1072;&#1085;&#1085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0523A-79EF-40A2-8F18-EA21E8EF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08.01.2013р. Заява Страшинськоъ В.В.  до Начальника СВ Приморського РВ Холостенко про ознайомлення з матеріалами досудового розслідування</Template>
  <TotalTime>90</TotalTime>
  <Pages>1</Pages>
  <Words>332</Words>
  <Characters>2600</Characters>
  <Application>Microsoft Office Word</Application>
  <DocSecurity>0</DocSecurity>
  <Lines>83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Приморського РВ ОМУ ГУ МВС України в Одеській області</vt:lpstr>
    </vt:vector>
  </TitlesOfParts>
  <Company>Microsoft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Приморського РВ ОМУ ГУ МВС України в Одеській області</dc:title>
  <dc:creator>User</dc:creator>
  <cp:lastModifiedBy>User</cp:lastModifiedBy>
  <cp:revision>10</cp:revision>
  <cp:lastPrinted>2013-05-16T16:01:00Z</cp:lastPrinted>
  <dcterms:created xsi:type="dcterms:W3CDTF">2013-05-16T14:38:00Z</dcterms:created>
  <dcterms:modified xsi:type="dcterms:W3CDTF">2013-05-16T16:20:00Z</dcterms:modified>
</cp:coreProperties>
</file>